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2AB" w:rsidRPr="00D50E57" w:rsidRDefault="00CE12AB" w:rsidP="000A5FCD">
      <w:pPr>
        <w:spacing w:after="0"/>
        <w:ind w:left="-1134" w:firstLine="993"/>
        <w:rPr>
          <w:rFonts w:ascii="Times New Roman" w:hAnsi="Times New Roman" w:cs="Times New Roman"/>
          <w:sz w:val="24"/>
          <w:szCs w:val="24"/>
          <w:lang w:val="en-US"/>
        </w:rPr>
      </w:pPr>
      <w:r w:rsidRPr="00D50E57">
        <w:rPr>
          <w:rFonts w:ascii="Times New Roman" w:hAnsi="Times New Roman" w:cs="Times New Roman"/>
          <w:sz w:val="24"/>
          <w:szCs w:val="24"/>
          <w:lang w:val="en-US"/>
        </w:rPr>
        <w:t xml:space="preserve">MODULE ARCHIT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D50E5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ANNEE 2011</w:t>
      </w:r>
      <w:r w:rsidRPr="00D50E57">
        <w:rPr>
          <w:rFonts w:ascii="Times New Roman" w:hAnsi="Times New Roman" w:cs="Times New Roman"/>
          <w:sz w:val="24"/>
          <w:szCs w:val="24"/>
          <w:lang w:val="en-US"/>
        </w:rPr>
        <w:t>/201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CE12AB" w:rsidRPr="00D50E57" w:rsidRDefault="00CE12AB" w:rsidP="00D50E57">
      <w:pPr>
        <w:spacing w:after="0"/>
        <w:ind w:left="-1134" w:firstLine="993"/>
        <w:rPr>
          <w:rFonts w:ascii="Times New Roman" w:hAnsi="Times New Roman" w:cs="Times New Roman"/>
          <w:sz w:val="32"/>
          <w:szCs w:val="32"/>
          <w:u w:val="single"/>
          <w:lang w:val="en-US"/>
        </w:rPr>
      </w:pPr>
      <w:r w:rsidRPr="00D50E5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</w:t>
      </w:r>
      <w:r w:rsidRPr="00D50E57">
        <w:rPr>
          <w:rFonts w:ascii="Times New Roman" w:hAnsi="Times New Roman" w:cs="Times New Roman"/>
          <w:sz w:val="32"/>
          <w:szCs w:val="32"/>
          <w:u w:val="single"/>
          <w:lang w:val="en-US"/>
        </w:rPr>
        <w:t>SERIE N°</w:t>
      </w:r>
      <w:r>
        <w:rPr>
          <w:rFonts w:ascii="Times New Roman" w:hAnsi="Times New Roman" w:cs="Times New Roman"/>
          <w:sz w:val="32"/>
          <w:szCs w:val="32"/>
          <w:u w:val="single"/>
          <w:lang w:val="en-US"/>
        </w:rPr>
        <w:t>4</w:t>
      </w:r>
    </w:p>
    <w:p w:rsidR="00CE12AB" w:rsidRDefault="00CE12AB">
      <w:pPr>
        <w:rPr>
          <w:lang w:val="en-US"/>
        </w:rPr>
      </w:pPr>
    </w:p>
    <w:p w:rsidR="00CE12AB" w:rsidRPr="00D50E57" w:rsidRDefault="00CE12AB" w:rsidP="00D50E57">
      <w:pPr>
        <w:rPr>
          <w:rFonts w:ascii="Times New Roman" w:hAnsi="Times New Roman" w:cs="Times New Roman"/>
          <w:sz w:val="24"/>
          <w:szCs w:val="24"/>
        </w:rPr>
      </w:pPr>
      <w:r w:rsidRPr="00D50E57">
        <w:rPr>
          <w:rFonts w:ascii="Times New Roman" w:hAnsi="Times New Roman" w:cs="Times New Roman"/>
          <w:sz w:val="24"/>
          <w:szCs w:val="24"/>
          <w:u w:val="single"/>
        </w:rPr>
        <w:t xml:space="preserve">EXERCICE N°1 </w:t>
      </w:r>
      <w:r w:rsidRPr="00D50E57">
        <w:rPr>
          <w:rFonts w:ascii="Times New Roman" w:hAnsi="Times New Roman" w:cs="Times New Roman"/>
          <w:sz w:val="24"/>
          <w:szCs w:val="24"/>
        </w:rPr>
        <w:t>( examen 2007/2008)</w:t>
      </w:r>
    </w:p>
    <w:p w:rsidR="00CE12AB" w:rsidRDefault="00CE12AB" w:rsidP="00D50E57">
      <w:pPr>
        <w:rPr>
          <w:rFonts w:ascii="Times New Roman" w:hAnsi="Times New Roman" w:cs="Times New Roman"/>
          <w:sz w:val="24"/>
          <w:szCs w:val="24"/>
        </w:rPr>
      </w:pPr>
      <w:r w:rsidRPr="00D50E57">
        <w:rPr>
          <w:rFonts w:ascii="Times New Roman" w:hAnsi="Times New Roman" w:cs="Times New Roman"/>
          <w:sz w:val="24"/>
          <w:szCs w:val="24"/>
        </w:rPr>
        <w:t xml:space="preserve">Soit une architecture microprocesseur </w:t>
      </w:r>
      <w:r>
        <w:rPr>
          <w:rFonts w:ascii="Times New Roman" w:hAnsi="Times New Roman" w:cs="Times New Roman"/>
          <w:sz w:val="24"/>
          <w:szCs w:val="24"/>
        </w:rPr>
        <w:t>dont la mémoire centrale est décrite par le schéma suivant :</w:t>
      </w:r>
    </w:p>
    <w:p w:rsidR="00CE12AB" w:rsidRDefault="00CE12AB" w:rsidP="006A59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Calculer la taille de l’espace réservé a l’utilisateur</w:t>
      </w:r>
    </w:p>
    <w:p w:rsidR="00CE12AB" w:rsidRDefault="00CE12AB" w:rsidP="006A59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Soit un programme ARCHIT.EXE composé d’un segment code de 2048octets et d’un segment de données de 1030octet , calculer les adresse de début et de fin de chaque segment sachant due le segment code est le premier chargé.</w:t>
      </w:r>
    </w:p>
    <w:p w:rsidR="00CE12AB" w:rsidRDefault="00CE12AB" w:rsidP="006A59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Calculer la taille du bus d’adresses</w:t>
      </w:r>
    </w:p>
    <w:p w:rsidR="00CE12AB" w:rsidRDefault="00CE12AB" w:rsidP="006A59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Calculer les valeurs MIN et MAX véhiculées par le bus de données sachant que ce dernier est constitué de 32 LIGNES</w:t>
      </w:r>
    </w:p>
    <w:p w:rsidR="00CE12AB" w:rsidRPr="006A5946" w:rsidRDefault="00CE12AB" w:rsidP="006A59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combien de bancs cette mémoire sera-t-elle composée ? </w:t>
      </w:r>
    </w:p>
    <w:p w:rsidR="00CE12AB" w:rsidRDefault="00CE12AB" w:rsidP="00D50E57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page" w:tblpX="2623" w:tblpY="103"/>
        <w:tblW w:w="5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81"/>
      </w:tblGrid>
      <w:tr w:rsidR="00CE12AB" w:rsidTr="00670A1B">
        <w:trPr>
          <w:trHeight w:val="1226"/>
        </w:trPr>
        <w:tc>
          <w:tcPr>
            <w:tcW w:w="0" w:type="auto"/>
          </w:tcPr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>ESPACE RESERVE AU SYSTEME D’EXPLOITATION</w:t>
            </w: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670A1B">
              <w:rPr>
                <w:rFonts w:ascii="Times New Roman" w:hAnsi="Times New Roman" w:cs="Times New Roman"/>
                <w:sz w:val="36"/>
                <w:szCs w:val="36"/>
              </w:rPr>
              <w:t xml:space="preserve">1MO  </w:t>
            </w:r>
          </w:p>
        </w:tc>
      </w:tr>
      <w:tr w:rsidR="00CE12AB" w:rsidTr="00670A1B">
        <w:trPr>
          <w:trHeight w:val="2464"/>
        </w:trPr>
        <w:tc>
          <w:tcPr>
            <w:tcW w:w="0" w:type="auto"/>
          </w:tcPr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ESPACE RESERVE A L’UTILISATEUR</w:t>
            </w: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2AB" w:rsidRPr="00670A1B" w:rsidRDefault="00CE12AB" w:rsidP="00670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12AB" w:rsidRPr="00D50E57" w:rsidRDefault="00CE12AB" w:rsidP="00D50E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000000H</w:t>
      </w:r>
    </w:p>
    <w:p w:rsidR="00CE12AB" w:rsidRPr="00D50E57" w:rsidRDefault="00CE12AB" w:rsidP="00D50E57">
      <w:pPr>
        <w:rPr>
          <w:rFonts w:ascii="Times New Roman" w:hAnsi="Times New Roman" w:cs="Times New Roman"/>
          <w:sz w:val="24"/>
          <w:szCs w:val="24"/>
        </w:rPr>
      </w:pPr>
    </w:p>
    <w:p w:rsidR="00CE12AB" w:rsidRDefault="00CE12AB">
      <w:pPr>
        <w:rPr>
          <w:rFonts w:ascii="Times New Roman" w:hAnsi="Times New Roman" w:cs="Times New Roman"/>
          <w:sz w:val="24"/>
          <w:szCs w:val="24"/>
        </w:rPr>
      </w:pPr>
    </w:p>
    <w:p w:rsidR="00CE12AB" w:rsidRPr="007A22F2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Pr="007A22F2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Pr="007A22F2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Pr="007A22F2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Pr="007A22F2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Pr="007A22F2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Pr="007A22F2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8C4889">
      <w:pPr>
        <w:tabs>
          <w:tab w:val="left" w:pos="915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CE12AB" w:rsidRDefault="00CE12AB" w:rsidP="008C4889">
      <w:pPr>
        <w:tabs>
          <w:tab w:val="left" w:pos="915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CE12AB" w:rsidRDefault="00CE12AB" w:rsidP="008C4889">
      <w:pPr>
        <w:tabs>
          <w:tab w:val="left" w:pos="915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7A22F2">
        <w:rPr>
          <w:rFonts w:ascii="Times New Roman" w:hAnsi="Times New Roman" w:cs="Times New Roman"/>
          <w:sz w:val="24"/>
          <w:szCs w:val="24"/>
          <w:u w:val="single"/>
        </w:rPr>
        <w:t>EXERCICE N°2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(</w:t>
      </w:r>
      <w:r w:rsidRPr="008C4889">
        <w:rPr>
          <w:rFonts w:ascii="Times New Roman" w:hAnsi="Times New Roman" w:cs="Times New Roman"/>
          <w:sz w:val="24"/>
          <w:szCs w:val="24"/>
        </w:rPr>
        <w:t>examen</w:t>
      </w:r>
      <w:r>
        <w:rPr>
          <w:rFonts w:ascii="Times New Roman" w:hAnsi="Times New Roman" w:cs="Times New Roman"/>
          <w:sz w:val="24"/>
          <w:szCs w:val="24"/>
        </w:rPr>
        <w:t xml:space="preserve"> 2007</w:t>
      </w:r>
      <w:r w:rsidRPr="008C4889">
        <w:rPr>
          <w:rFonts w:ascii="Times New Roman" w:hAnsi="Times New Roman" w:cs="Times New Roman"/>
          <w:sz w:val="24"/>
          <w:szCs w:val="24"/>
        </w:rPr>
        <w:t>/2008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DATA SEGMENT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X DW 0FE0BH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B DB 0CAH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TAB DW 20 DUP ?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DATA ENDS</w:t>
      </w:r>
    </w:p>
    <w:p w:rsidR="00CE12AB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CODE SEGMENT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MOV CX,LENGTH TAB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</w:rPr>
      </w:pPr>
      <w:r w:rsidRPr="008C4889">
        <w:rPr>
          <w:rFonts w:cs="Times New Roman"/>
          <w:sz w:val="24"/>
          <w:szCs w:val="24"/>
        </w:rPr>
        <w:t>XOR SI,SI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</w:rPr>
      </w:pPr>
      <w:r w:rsidRPr="008C4889">
        <w:rPr>
          <w:rFonts w:cs="Times New Roman"/>
          <w:sz w:val="24"/>
          <w:szCs w:val="24"/>
        </w:rPr>
        <w:t>XOR BX,BX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8C4889">
        <w:rPr>
          <w:rFonts w:cs="Times New Roman"/>
          <w:sz w:val="24"/>
          <w:szCs w:val="24"/>
          <w:lang w:val="en-US"/>
        </w:rPr>
        <w:t>**MOV AX, word ptr [BX+1]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</w:rPr>
      </w:pPr>
      <w:r w:rsidRPr="008C4889">
        <w:rPr>
          <w:rFonts w:cs="Times New Roman"/>
          <w:sz w:val="24"/>
          <w:szCs w:val="24"/>
        </w:rPr>
        <w:t>**boucle: MOV TAB[SI],AX</w:t>
      </w:r>
    </w:p>
    <w:p w:rsidR="00CE12AB" w:rsidRPr="008C4889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</w:rPr>
      </w:pPr>
      <w:r w:rsidRPr="008C4889">
        <w:rPr>
          <w:rFonts w:cs="Times New Roman"/>
          <w:sz w:val="24"/>
          <w:szCs w:val="24"/>
        </w:rPr>
        <w:t>ADD SI,2</w:t>
      </w:r>
    </w:p>
    <w:p w:rsidR="00CE12AB" w:rsidRPr="000A5FCD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0A5FCD">
        <w:rPr>
          <w:rFonts w:cs="Times New Roman"/>
          <w:sz w:val="24"/>
          <w:szCs w:val="24"/>
          <w:lang w:val="en-US"/>
        </w:rPr>
        <w:t>INC AX</w:t>
      </w:r>
    </w:p>
    <w:p w:rsidR="00CE12AB" w:rsidRPr="000A5FCD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0A5FCD">
        <w:rPr>
          <w:rFonts w:cs="Times New Roman"/>
          <w:sz w:val="24"/>
          <w:szCs w:val="24"/>
          <w:lang w:val="en-US"/>
        </w:rPr>
        <w:t>LOOP BOUCLE</w:t>
      </w:r>
    </w:p>
    <w:p w:rsidR="00CE12AB" w:rsidRPr="00B40683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B40683">
        <w:rPr>
          <w:rFonts w:cs="Times New Roman"/>
          <w:sz w:val="24"/>
          <w:szCs w:val="24"/>
          <w:lang w:val="en-US"/>
        </w:rPr>
        <w:t>MOV AH,4CH</w:t>
      </w:r>
    </w:p>
    <w:p w:rsidR="00CE12AB" w:rsidRPr="00B40683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B40683">
        <w:rPr>
          <w:rFonts w:cs="Times New Roman"/>
          <w:sz w:val="24"/>
          <w:szCs w:val="24"/>
          <w:lang w:val="en-US"/>
        </w:rPr>
        <w:t>INT 21H</w:t>
      </w:r>
    </w:p>
    <w:p w:rsidR="00CE12AB" w:rsidRPr="00B40683" w:rsidRDefault="00CE12AB" w:rsidP="008C4889">
      <w:pPr>
        <w:tabs>
          <w:tab w:val="left" w:pos="915"/>
        </w:tabs>
        <w:spacing w:after="0"/>
        <w:rPr>
          <w:rFonts w:cs="Times New Roman"/>
          <w:sz w:val="24"/>
          <w:szCs w:val="24"/>
          <w:lang w:val="en-US"/>
        </w:rPr>
      </w:pPr>
      <w:r w:rsidRPr="00B40683">
        <w:rPr>
          <w:rFonts w:cs="Times New Roman"/>
          <w:sz w:val="24"/>
          <w:szCs w:val="24"/>
          <w:lang w:val="en-US"/>
        </w:rPr>
        <w:t>CODE ENDS</w:t>
      </w:r>
    </w:p>
    <w:p w:rsidR="00CE12AB" w:rsidRPr="00B40683" w:rsidRDefault="00CE12AB" w:rsidP="008C4889">
      <w:pPr>
        <w:tabs>
          <w:tab w:val="left" w:pos="915"/>
        </w:tabs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CE12AB" w:rsidRDefault="00CE12AB" w:rsidP="007A22F2">
      <w:pPr>
        <w:pStyle w:val="ListParagraph"/>
        <w:numPr>
          <w:ilvl w:val="0"/>
          <w:numId w:val="2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Calculer l’ adresse logique de chaque variable</w:t>
      </w:r>
    </w:p>
    <w:p w:rsidR="00CE12AB" w:rsidRDefault="00CE12AB" w:rsidP="007A22F2">
      <w:pPr>
        <w:pStyle w:val="ListParagraph"/>
        <w:numPr>
          <w:ilvl w:val="0"/>
          <w:numId w:val="2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Calculer le nombre d’accès-mémoire généré par l’exécution de ce programme</w:t>
      </w:r>
    </w:p>
    <w:p w:rsidR="00CE12AB" w:rsidRDefault="00CE12AB" w:rsidP="007A22F2">
      <w:pPr>
        <w:pStyle w:val="ListParagraph"/>
        <w:numPr>
          <w:ilvl w:val="0"/>
          <w:numId w:val="2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Donner les valeurs des broches A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, D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, BHE /  pour  chaque accès mémoire généré par la première itération. </w:t>
      </w:r>
    </w:p>
    <w:p w:rsidR="00CE12AB" w:rsidRDefault="00CE12AB" w:rsidP="007A22F2">
      <w:pPr>
        <w:pStyle w:val="ListParagraph"/>
        <w:numPr>
          <w:ilvl w:val="0"/>
          <w:numId w:val="2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Peut on optimiser le temps d’exécution de ce programme ?</w:t>
      </w:r>
    </w:p>
    <w:p w:rsidR="00CE12AB" w:rsidRDefault="00CE12AB" w:rsidP="007A22F2">
      <w:pPr>
        <w:pStyle w:val="ListParagraph"/>
        <w:numPr>
          <w:ilvl w:val="0"/>
          <w:numId w:val="2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 fait ce programme ?</w:t>
      </w:r>
    </w:p>
    <w:p w:rsidR="00CE12AB" w:rsidRPr="000E42FF" w:rsidRDefault="00CE12AB" w:rsidP="00B40683">
      <w:pPr>
        <w:pStyle w:val="ListParagraph"/>
        <w:numPr>
          <w:ilvl w:val="0"/>
          <w:numId w:val="2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0E42FF">
        <w:rPr>
          <w:rFonts w:ascii="Times New Roman" w:hAnsi="Times New Roman" w:cs="Times New Roman"/>
          <w:sz w:val="24"/>
          <w:szCs w:val="24"/>
        </w:rPr>
        <w:t>Comment le microprocesseur connaitra t’il la taille de l’ information a lire ou a écrire pour chacune des instructions précédées de ** . ?</w:t>
      </w: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EXERCICE N°3 ( examen 2006/2007)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12"/>
      </w:tblGrid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>1003H  = adresse fin du bloc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2AB" w:rsidTr="00670A1B">
        <w:trPr>
          <w:trHeight w:val="240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X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30007H  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X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>4000BH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</w:t>
            </w: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</w:tr>
      <w:tr w:rsidR="00CE12AB" w:rsidTr="00670A1B">
        <w:trPr>
          <w:trHeight w:val="228"/>
        </w:trPr>
        <w:tc>
          <w:tcPr>
            <w:tcW w:w="4412" w:type="dxa"/>
          </w:tcPr>
          <w:p w:rsidR="00CE12AB" w:rsidRPr="00670A1B" w:rsidRDefault="00CE12AB" w:rsidP="00670A1B">
            <w:pPr>
              <w:tabs>
                <w:tab w:val="left" w:pos="91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70A1B">
              <w:rPr>
                <w:rFonts w:ascii="Times New Roman" w:hAnsi="Times New Roman" w:cs="Times New Roman"/>
                <w:sz w:val="24"/>
                <w:szCs w:val="24"/>
              </w:rPr>
              <w:t xml:space="preserve">           PAGE</w:t>
            </w:r>
            <w:r w:rsidRPr="00670A1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X</w:t>
            </w:r>
          </w:p>
        </w:tc>
      </w:tr>
    </w:tbl>
    <w:p w:rsidR="00CE12AB" w:rsidRPr="00080298" w:rsidRDefault="00CE12AB" w:rsidP="00080298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p w:rsidR="00CE12AB" w:rsidRPr="00080298" w:rsidRDefault="00CE12AB" w:rsidP="00080298">
      <w:pPr>
        <w:pStyle w:val="ListParagraph"/>
        <w:numPr>
          <w:ilvl w:val="0"/>
          <w:numId w:val="7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080298">
        <w:rPr>
          <w:rFonts w:ascii="Times New Roman" w:hAnsi="Times New Roman" w:cs="Times New Roman"/>
          <w:sz w:val="24"/>
          <w:szCs w:val="24"/>
        </w:rPr>
        <w:t>La mémoire ci-dessus est divisée en blocs de taille variable.</w:t>
      </w:r>
    </w:p>
    <w:p w:rsidR="00CE12AB" w:rsidRPr="00080298" w:rsidRDefault="00CE12AB" w:rsidP="00080298">
      <w:pPr>
        <w:pStyle w:val="ListParagraph"/>
        <w:numPr>
          <w:ilvl w:val="0"/>
          <w:numId w:val="7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080298">
        <w:rPr>
          <w:rFonts w:ascii="Times New Roman" w:hAnsi="Times New Roman" w:cs="Times New Roman"/>
          <w:sz w:val="24"/>
          <w:szCs w:val="24"/>
        </w:rPr>
        <w:t>Chaque bloc est divisée en pages  dont la taille est de 1KO</w:t>
      </w:r>
    </w:p>
    <w:p w:rsidR="00CE12AB" w:rsidRPr="00080298" w:rsidRDefault="00CE12AB" w:rsidP="00080298">
      <w:pPr>
        <w:pStyle w:val="ListParagraph"/>
        <w:numPr>
          <w:ilvl w:val="0"/>
          <w:numId w:val="7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080298">
        <w:rPr>
          <w:rFonts w:ascii="Times New Roman" w:hAnsi="Times New Roman" w:cs="Times New Roman"/>
          <w:sz w:val="24"/>
          <w:szCs w:val="24"/>
        </w:rPr>
        <w:t>Les 4 premiers octets d’un bloc contiennent l’adresse de fin de ce bloc.</w:t>
      </w:r>
    </w:p>
    <w:p w:rsidR="00CE12AB" w:rsidRPr="00080298" w:rsidRDefault="00CE12AB" w:rsidP="000E42FF">
      <w:pPr>
        <w:pStyle w:val="ListParagraph"/>
        <w:numPr>
          <w:ilvl w:val="0"/>
          <w:numId w:val="7"/>
        </w:num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080298">
        <w:rPr>
          <w:rFonts w:ascii="Times New Roman" w:hAnsi="Times New Roman" w:cs="Times New Roman"/>
          <w:sz w:val="24"/>
          <w:szCs w:val="24"/>
        </w:rPr>
        <w:t>Le premier bloc démarre a l’adresse 00000H</w:t>
      </w:r>
    </w:p>
    <w:p w:rsidR="00CE12AB" w:rsidRPr="00080298" w:rsidRDefault="00CE12AB" w:rsidP="00080298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 w:rsidRPr="00080298">
        <w:rPr>
          <w:rFonts w:ascii="Times New Roman" w:hAnsi="Times New Roman" w:cs="Times New Roman"/>
          <w:sz w:val="24"/>
          <w:szCs w:val="24"/>
        </w:rPr>
        <w:t>Calculer le nombre de pages de chaque bloc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12AB" w:rsidRPr="007A22F2" w:rsidRDefault="00CE12AB" w:rsidP="007A22F2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décide de mettre dans les 4 premiers octets de chaque bloc l’adresse de début de la première page du bloc suivant ; Calculer ces adresses.</w:t>
      </w:r>
    </w:p>
    <w:sectPr w:rsidR="00CE12AB" w:rsidRPr="007A22F2" w:rsidSect="0076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5CD2"/>
    <w:multiLevelType w:val="hybridMultilevel"/>
    <w:tmpl w:val="6F9C2E64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DB1977"/>
    <w:multiLevelType w:val="hybridMultilevel"/>
    <w:tmpl w:val="25189400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1751EBB"/>
    <w:multiLevelType w:val="hybridMultilevel"/>
    <w:tmpl w:val="6CD8FF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E14FB"/>
    <w:multiLevelType w:val="hybridMultilevel"/>
    <w:tmpl w:val="DA7C42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520870"/>
    <w:multiLevelType w:val="hybridMultilevel"/>
    <w:tmpl w:val="0E983006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0262019"/>
    <w:multiLevelType w:val="hybridMultilevel"/>
    <w:tmpl w:val="418AD3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59379C"/>
    <w:multiLevelType w:val="hybridMultilevel"/>
    <w:tmpl w:val="2B2EFD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E57"/>
    <w:rsid w:val="00080298"/>
    <w:rsid w:val="000A5FCD"/>
    <w:rsid w:val="000E42FF"/>
    <w:rsid w:val="00415EDE"/>
    <w:rsid w:val="004637F9"/>
    <w:rsid w:val="00670A1B"/>
    <w:rsid w:val="006934AB"/>
    <w:rsid w:val="006A5946"/>
    <w:rsid w:val="006E2515"/>
    <w:rsid w:val="00712BBC"/>
    <w:rsid w:val="007616B9"/>
    <w:rsid w:val="007A22F2"/>
    <w:rsid w:val="00894BCD"/>
    <w:rsid w:val="008A65BD"/>
    <w:rsid w:val="008B6FCF"/>
    <w:rsid w:val="008C4889"/>
    <w:rsid w:val="008C5486"/>
    <w:rsid w:val="0091344C"/>
    <w:rsid w:val="00913EDC"/>
    <w:rsid w:val="00B40683"/>
    <w:rsid w:val="00CE12AB"/>
    <w:rsid w:val="00D50E57"/>
    <w:rsid w:val="00E50D06"/>
    <w:rsid w:val="00FC2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E5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50E5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A59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363</Words>
  <Characters>2002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ARCHIT                                                                                       ANNEE 2011/2012</dc:title>
  <dc:subject/>
  <dc:creator>mameri</dc:creator>
  <cp:keywords/>
  <dc:description/>
  <cp:lastModifiedBy>frikh</cp:lastModifiedBy>
  <cp:revision>2</cp:revision>
  <cp:lastPrinted>2011-01-04T16:32:00Z</cp:lastPrinted>
  <dcterms:created xsi:type="dcterms:W3CDTF">2012-11-29T19:59:00Z</dcterms:created>
  <dcterms:modified xsi:type="dcterms:W3CDTF">2012-11-29T19:59:00Z</dcterms:modified>
</cp:coreProperties>
</file>